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1E2" w:rsidRPr="007A7F40" w:rsidRDefault="000511E2" w:rsidP="00A436D6">
      <w:pPr>
        <w:pStyle w:val="ListParagraph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7A7F40">
        <w:rPr>
          <w:rFonts w:ascii="Times New Roman" w:hAnsi="Times New Roman"/>
          <w:b/>
          <w:sz w:val="28"/>
          <w:szCs w:val="28"/>
        </w:rPr>
        <w:t>Заявка на участие в конкурсе Союза журналистов России</w:t>
      </w:r>
    </w:p>
    <w:p w:rsidR="000511E2" w:rsidRPr="007A7F40" w:rsidRDefault="000511E2" w:rsidP="00A436D6">
      <w:pPr>
        <w:pStyle w:val="ListParagraph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7A7F40">
        <w:rPr>
          <w:rFonts w:ascii="Times New Roman" w:hAnsi="Times New Roman"/>
          <w:b/>
          <w:sz w:val="28"/>
          <w:szCs w:val="28"/>
        </w:rPr>
        <w:t>«На лучшее журналистское произведение 202</w:t>
      </w:r>
      <w:r>
        <w:rPr>
          <w:rFonts w:ascii="Times New Roman" w:hAnsi="Times New Roman"/>
          <w:b/>
          <w:sz w:val="28"/>
          <w:szCs w:val="28"/>
        </w:rPr>
        <w:t>6</w:t>
      </w:r>
      <w:bookmarkStart w:id="0" w:name="_GoBack"/>
      <w:bookmarkEnd w:id="0"/>
      <w:r w:rsidRPr="007A7F40">
        <w:rPr>
          <w:rFonts w:ascii="Times New Roman" w:hAnsi="Times New Roman"/>
          <w:b/>
          <w:sz w:val="28"/>
          <w:szCs w:val="28"/>
        </w:rPr>
        <w:t xml:space="preserve"> года»</w:t>
      </w:r>
    </w:p>
    <w:p w:rsidR="000511E2" w:rsidRPr="007A7F40" w:rsidRDefault="000511E2" w:rsidP="00A436D6">
      <w:pPr>
        <w:pStyle w:val="ListParagraph"/>
        <w:ind w:left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53"/>
        <w:gridCol w:w="4218"/>
      </w:tblGrid>
      <w:tr w:rsidR="000511E2" w:rsidRPr="003473D6" w:rsidTr="003473D6">
        <w:tc>
          <w:tcPr>
            <w:tcW w:w="9571" w:type="dxa"/>
            <w:gridSpan w:val="2"/>
          </w:tcPr>
          <w:p w:rsidR="000511E2" w:rsidRPr="007A7F40" w:rsidRDefault="000511E2" w:rsidP="003473D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i/>
                <w:sz w:val="28"/>
                <w:szCs w:val="28"/>
              </w:rPr>
              <w:t>Сведения о СМИ:</w:t>
            </w:r>
          </w:p>
        </w:tc>
      </w:tr>
      <w:tr w:rsidR="000511E2" w:rsidRPr="003473D6" w:rsidTr="003473D6">
        <w:tc>
          <w:tcPr>
            <w:tcW w:w="5353" w:type="dxa"/>
          </w:tcPr>
          <w:p w:rsidR="000511E2" w:rsidRPr="007A7F40" w:rsidRDefault="000511E2" w:rsidP="006353F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 xml:space="preserve">Субъект Российской Федерации и  </w:t>
            </w:r>
          </w:p>
          <w:p w:rsidR="000511E2" w:rsidRPr="007A7F40" w:rsidRDefault="000511E2" w:rsidP="006353F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>город (населённый пункт)</w:t>
            </w:r>
          </w:p>
        </w:tc>
        <w:tc>
          <w:tcPr>
            <w:tcW w:w="4218" w:type="dxa"/>
          </w:tcPr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1E2" w:rsidRPr="003473D6" w:rsidTr="003473D6">
        <w:tc>
          <w:tcPr>
            <w:tcW w:w="5353" w:type="dxa"/>
          </w:tcPr>
          <w:p w:rsidR="000511E2" w:rsidRPr="007A7F40" w:rsidRDefault="000511E2" w:rsidP="006353F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>Название СМИ и тип СМИ (газета, журнал, телевидение, радио, интернет-СМИ)</w:t>
            </w:r>
          </w:p>
        </w:tc>
        <w:tc>
          <w:tcPr>
            <w:tcW w:w="4218" w:type="dxa"/>
          </w:tcPr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1E2" w:rsidRPr="003473D6" w:rsidTr="003473D6">
        <w:tc>
          <w:tcPr>
            <w:tcW w:w="5353" w:type="dxa"/>
          </w:tcPr>
          <w:p w:rsidR="000511E2" w:rsidRPr="007A7F40" w:rsidRDefault="000511E2" w:rsidP="006353F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>Сайт СМИ</w:t>
            </w:r>
          </w:p>
        </w:tc>
        <w:tc>
          <w:tcPr>
            <w:tcW w:w="4218" w:type="dxa"/>
          </w:tcPr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1E2" w:rsidRPr="003473D6" w:rsidTr="003473D6">
        <w:tc>
          <w:tcPr>
            <w:tcW w:w="5353" w:type="dxa"/>
          </w:tcPr>
          <w:p w:rsidR="000511E2" w:rsidRPr="007A7F40" w:rsidRDefault="000511E2" w:rsidP="006353F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>Почтовый адрес редакции (с индексом)</w:t>
            </w:r>
          </w:p>
        </w:tc>
        <w:tc>
          <w:tcPr>
            <w:tcW w:w="4218" w:type="dxa"/>
          </w:tcPr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1E2" w:rsidRPr="003473D6" w:rsidTr="003473D6">
        <w:tc>
          <w:tcPr>
            <w:tcW w:w="5353" w:type="dxa"/>
          </w:tcPr>
          <w:p w:rsidR="000511E2" w:rsidRPr="007A7F40" w:rsidRDefault="000511E2" w:rsidP="006353F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>Ф.И.О. главного редактора (полностью)</w:t>
            </w:r>
          </w:p>
        </w:tc>
        <w:tc>
          <w:tcPr>
            <w:tcW w:w="4218" w:type="dxa"/>
          </w:tcPr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1E2" w:rsidRPr="003473D6" w:rsidTr="003473D6">
        <w:tc>
          <w:tcPr>
            <w:tcW w:w="5353" w:type="dxa"/>
          </w:tcPr>
          <w:p w:rsidR="000511E2" w:rsidRPr="007A7F40" w:rsidRDefault="000511E2" w:rsidP="006353F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 xml:space="preserve">Телефон редакции с кодом региона </w:t>
            </w:r>
          </w:p>
        </w:tc>
        <w:tc>
          <w:tcPr>
            <w:tcW w:w="4218" w:type="dxa"/>
          </w:tcPr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1E2" w:rsidRPr="003473D6" w:rsidTr="003473D6">
        <w:tc>
          <w:tcPr>
            <w:tcW w:w="5353" w:type="dxa"/>
          </w:tcPr>
          <w:p w:rsidR="000511E2" w:rsidRPr="007A7F40" w:rsidRDefault="000511E2" w:rsidP="006353F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E</w:t>
            </w: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7A7F4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mail</w:t>
            </w: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 xml:space="preserve"> редакции</w:t>
            </w:r>
          </w:p>
        </w:tc>
        <w:tc>
          <w:tcPr>
            <w:tcW w:w="4218" w:type="dxa"/>
          </w:tcPr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1E2" w:rsidRPr="003473D6" w:rsidTr="00987E99">
        <w:trPr>
          <w:trHeight w:val="2246"/>
        </w:trPr>
        <w:tc>
          <w:tcPr>
            <w:tcW w:w="5353" w:type="dxa"/>
          </w:tcPr>
          <w:p w:rsidR="000511E2" w:rsidRPr="007A7F40" w:rsidRDefault="000511E2" w:rsidP="006353F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>Название материалов, даты публикаций и ссылки</w:t>
            </w:r>
          </w:p>
          <w:p w:rsidR="000511E2" w:rsidRPr="007A7F40" w:rsidRDefault="000511E2" w:rsidP="006353F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  <w:p w:rsidR="000511E2" w:rsidRPr="007A7F40" w:rsidRDefault="000511E2" w:rsidP="006353F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>Для материалов, опубликованных в печатной прессе, – список присоединённых пдф-файлов полос с публикациями</w:t>
            </w:r>
          </w:p>
          <w:p w:rsidR="000511E2" w:rsidRPr="007A7F40" w:rsidRDefault="000511E2" w:rsidP="006353F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511E2" w:rsidRPr="007A7F40" w:rsidRDefault="000511E2" w:rsidP="006353F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511E2" w:rsidRPr="007A7F40" w:rsidRDefault="000511E2" w:rsidP="006353F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511E2" w:rsidRPr="007A7F40" w:rsidRDefault="000511E2" w:rsidP="006353F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511E2" w:rsidRPr="007A7F40" w:rsidRDefault="000511E2" w:rsidP="006353F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511E2" w:rsidRPr="007A7F40" w:rsidRDefault="000511E2" w:rsidP="006353F8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18" w:type="dxa"/>
          </w:tcPr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1E2" w:rsidRPr="003473D6" w:rsidTr="003473D6">
        <w:tc>
          <w:tcPr>
            <w:tcW w:w="9571" w:type="dxa"/>
            <w:gridSpan w:val="2"/>
          </w:tcPr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i/>
                <w:sz w:val="28"/>
                <w:szCs w:val="28"/>
              </w:rPr>
              <w:t>Сведения об авторе</w:t>
            </w:r>
          </w:p>
        </w:tc>
      </w:tr>
      <w:tr w:rsidR="000511E2" w:rsidRPr="003473D6" w:rsidTr="003473D6">
        <w:tc>
          <w:tcPr>
            <w:tcW w:w="5353" w:type="dxa"/>
          </w:tcPr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 xml:space="preserve">Ф.И.О (полностью) и псевдоним для представленных публикаций </w:t>
            </w:r>
          </w:p>
        </w:tc>
        <w:tc>
          <w:tcPr>
            <w:tcW w:w="4218" w:type="dxa"/>
          </w:tcPr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1E2" w:rsidRPr="003473D6" w:rsidTr="003473D6">
        <w:tc>
          <w:tcPr>
            <w:tcW w:w="5353" w:type="dxa"/>
          </w:tcPr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 xml:space="preserve">Должность автора  </w:t>
            </w:r>
          </w:p>
        </w:tc>
        <w:tc>
          <w:tcPr>
            <w:tcW w:w="4218" w:type="dxa"/>
          </w:tcPr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1E2" w:rsidRPr="003473D6" w:rsidTr="003473D6">
        <w:tc>
          <w:tcPr>
            <w:tcW w:w="5353" w:type="dxa"/>
          </w:tcPr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 xml:space="preserve">Координаты для связи с автором: </w:t>
            </w:r>
          </w:p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 xml:space="preserve">– </w:t>
            </w:r>
            <w:r w:rsidRPr="007A7F40">
              <w:rPr>
                <w:rFonts w:ascii="Times New Roman" w:hAnsi="Times New Roman"/>
                <w:b/>
                <w:i/>
                <w:sz w:val="28"/>
                <w:szCs w:val="28"/>
              </w:rPr>
              <w:t>личный</w:t>
            </w:r>
            <w:r w:rsidRPr="007A7F4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A7F4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мобильный телефон </w:t>
            </w:r>
          </w:p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– рабочий телефон с кодом региона </w:t>
            </w:r>
          </w:p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– адрес личной электронной почты </w:t>
            </w:r>
          </w:p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i/>
                <w:sz w:val="28"/>
                <w:szCs w:val="28"/>
              </w:rPr>
              <w:t>– домашний почтовый адрес с индексом</w:t>
            </w:r>
          </w:p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A7F4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– аккаунты в социальных сетях </w:t>
            </w:r>
            <w:r w:rsidRPr="007A7F40">
              <w:rPr>
                <w:rFonts w:ascii="Times New Roman" w:hAnsi="Times New Roman"/>
                <w:i/>
                <w:sz w:val="28"/>
                <w:szCs w:val="28"/>
              </w:rPr>
              <w:t>(по желанию)</w:t>
            </w:r>
          </w:p>
        </w:tc>
        <w:tc>
          <w:tcPr>
            <w:tcW w:w="4218" w:type="dxa"/>
          </w:tcPr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11E2" w:rsidRPr="007A7F40" w:rsidRDefault="000511E2" w:rsidP="003469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511E2" w:rsidRPr="00FE43A1" w:rsidRDefault="000511E2" w:rsidP="00FE43A1">
      <w:pPr>
        <w:spacing w:after="0" w:line="240" w:lineRule="auto"/>
        <w:rPr>
          <w:rFonts w:ascii="Arial" w:hAnsi="Arial" w:cs="Arial"/>
          <w:b/>
          <w:i/>
          <w:sz w:val="8"/>
          <w:szCs w:val="8"/>
        </w:rPr>
      </w:pPr>
    </w:p>
    <w:p w:rsidR="000511E2" w:rsidRDefault="000511E2" w:rsidP="00FE43A1">
      <w:pPr>
        <w:spacing w:after="0" w:line="240" w:lineRule="auto"/>
        <w:rPr>
          <w:rFonts w:ascii="Arial" w:hAnsi="Arial" w:cs="Arial"/>
          <w:b/>
          <w:i/>
          <w:sz w:val="20"/>
          <w:szCs w:val="20"/>
        </w:rPr>
      </w:pPr>
      <w:r w:rsidRPr="00143710">
        <w:rPr>
          <w:rFonts w:ascii="Arial" w:hAnsi="Arial" w:cs="Arial"/>
          <w:b/>
          <w:i/>
          <w:sz w:val="20"/>
          <w:szCs w:val="20"/>
        </w:rPr>
        <w:t>В заявке должны быть ОБЯЗАТЕЛЬНО заполнены все позиции</w:t>
      </w:r>
    </w:p>
    <w:p w:rsidR="000511E2" w:rsidRPr="00FE43A1" w:rsidRDefault="000511E2" w:rsidP="00FE43A1">
      <w:pPr>
        <w:spacing w:after="0" w:line="240" w:lineRule="auto"/>
        <w:rPr>
          <w:rFonts w:ascii="Arial" w:hAnsi="Arial" w:cs="Arial"/>
          <w:b/>
          <w:i/>
          <w:sz w:val="20"/>
          <w:szCs w:val="20"/>
        </w:rPr>
      </w:pPr>
      <w:r w:rsidRPr="00FE43A1">
        <w:rPr>
          <w:rFonts w:ascii="Arial" w:hAnsi="Arial" w:cs="Arial"/>
          <w:b/>
          <w:i/>
          <w:sz w:val="20"/>
          <w:szCs w:val="20"/>
        </w:rPr>
        <w:t xml:space="preserve">Заявки принимаются ТОЛЬКО в виде текстового файла (Word, Odt и т.д.). </w:t>
      </w:r>
    </w:p>
    <w:p w:rsidR="000511E2" w:rsidRPr="00FE43A1" w:rsidRDefault="000511E2" w:rsidP="00FE43A1">
      <w:pPr>
        <w:spacing w:after="0" w:line="240" w:lineRule="auto"/>
        <w:rPr>
          <w:rFonts w:ascii="Arial" w:hAnsi="Arial" w:cs="Arial"/>
          <w:b/>
          <w:i/>
          <w:sz w:val="20"/>
          <w:szCs w:val="20"/>
        </w:rPr>
      </w:pPr>
      <w:r w:rsidRPr="00FE43A1">
        <w:rPr>
          <w:rFonts w:ascii="Arial" w:hAnsi="Arial" w:cs="Arial"/>
          <w:b/>
          <w:i/>
          <w:sz w:val="20"/>
          <w:szCs w:val="20"/>
        </w:rPr>
        <w:t xml:space="preserve">Подписи и печати в заявке не ставятся. </w:t>
      </w:r>
    </w:p>
    <w:sectPr w:rsidR="000511E2" w:rsidRPr="00FE43A1" w:rsidSect="005F49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36D6"/>
    <w:rsid w:val="000225FA"/>
    <w:rsid w:val="00033FB4"/>
    <w:rsid w:val="000511E2"/>
    <w:rsid w:val="00071849"/>
    <w:rsid w:val="000D4513"/>
    <w:rsid w:val="00100C0C"/>
    <w:rsid w:val="00104BF4"/>
    <w:rsid w:val="00143710"/>
    <w:rsid w:val="00153985"/>
    <w:rsid w:val="0017570F"/>
    <w:rsid w:val="00181A11"/>
    <w:rsid w:val="00194884"/>
    <w:rsid w:val="00216FEB"/>
    <w:rsid w:val="00241054"/>
    <w:rsid w:val="00281299"/>
    <w:rsid w:val="002C342A"/>
    <w:rsid w:val="002E7BAE"/>
    <w:rsid w:val="0034693D"/>
    <w:rsid w:val="003473D6"/>
    <w:rsid w:val="00365507"/>
    <w:rsid w:val="00442796"/>
    <w:rsid w:val="00483840"/>
    <w:rsid w:val="00487E62"/>
    <w:rsid w:val="0049711E"/>
    <w:rsid w:val="004C397C"/>
    <w:rsid w:val="00557249"/>
    <w:rsid w:val="00563623"/>
    <w:rsid w:val="005C3A9F"/>
    <w:rsid w:val="005C3CE8"/>
    <w:rsid w:val="005D7DD9"/>
    <w:rsid w:val="005F49E6"/>
    <w:rsid w:val="00601E3E"/>
    <w:rsid w:val="006353F8"/>
    <w:rsid w:val="006B4BD6"/>
    <w:rsid w:val="006E324F"/>
    <w:rsid w:val="007162D6"/>
    <w:rsid w:val="007402C6"/>
    <w:rsid w:val="007A7F40"/>
    <w:rsid w:val="007C5200"/>
    <w:rsid w:val="007F113F"/>
    <w:rsid w:val="00805FEA"/>
    <w:rsid w:val="0089100F"/>
    <w:rsid w:val="008B6019"/>
    <w:rsid w:val="008E24C4"/>
    <w:rsid w:val="00943C3F"/>
    <w:rsid w:val="00962D5B"/>
    <w:rsid w:val="00987E99"/>
    <w:rsid w:val="009D0A1F"/>
    <w:rsid w:val="00A436D6"/>
    <w:rsid w:val="00A80502"/>
    <w:rsid w:val="00AF6D8C"/>
    <w:rsid w:val="00B34915"/>
    <w:rsid w:val="00B42832"/>
    <w:rsid w:val="00B53830"/>
    <w:rsid w:val="00B90CAE"/>
    <w:rsid w:val="00B91254"/>
    <w:rsid w:val="00C04057"/>
    <w:rsid w:val="00C31772"/>
    <w:rsid w:val="00C35E19"/>
    <w:rsid w:val="00CE3AAF"/>
    <w:rsid w:val="00D25FEC"/>
    <w:rsid w:val="00EE5ECB"/>
    <w:rsid w:val="00EF0511"/>
    <w:rsid w:val="00F0558B"/>
    <w:rsid w:val="00F32FCB"/>
    <w:rsid w:val="00F405C9"/>
    <w:rsid w:val="00FB509C"/>
    <w:rsid w:val="00FE4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Subtle 2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6D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436D6"/>
    <w:pPr>
      <w:ind w:left="720"/>
      <w:contextualSpacing/>
    </w:pPr>
  </w:style>
  <w:style w:type="table" w:styleId="TableGrid">
    <w:name w:val="Table Grid"/>
    <w:basedOn w:val="TableNormal"/>
    <w:uiPriority w:val="99"/>
    <w:rsid w:val="00A436D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281299"/>
    <w:rPr>
      <w:rFonts w:ascii="Times New Roman" w:hAnsi="Times New Roman"/>
      <w:sz w:val="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32FCB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</TotalTime>
  <Pages>1</Pages>
  <Words>157</Words>
  <Characters>899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Журналистика и медиарынок</cp:lastModifiedBy>
  <cp:revision>8</cp:revision>
  <cp:lastPrinted>2020-01-15T08:27:00Z</cp:lastPrinted>
  <dcterms:created xsi:type="dcterms:W3CDTF">2024-12-04T07:31:00Z</dcterms:created>
  <dcterms:modified xsi:type="dcterms:W3CDTF">2026-04-06T08:42:00Z</dcterms:modified>
</cp:coreProperties>
</file>